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F207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733ED446" wp14:editId="4C6268E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77B1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210EC5B1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610BE9A2" w14:textId="4FBB6B43" w:rsidR="00A433F2" w:rsidRPr="00A433F2" w:rsidRDefault="00A433F2" w:rsidP="00A433F2">
            <w:pPr>
              <w:pStyle w:val="Title"/>
            </w:pPr>
            <w:r>
              <w:t>First Name</w:t>
            </w:r>
            <w:r>
              <w:br/>
              <w:t>Last Name</w:t>
            </w:r>
          </w:p>
        </w:tc>
      </w:tr>
      <w:tr w:rsidR="00D943A4" w:rsidRPr="0085363C" w14:paraId="267071D9" w14:textId="77777777" w:rsidTr="00461D4A">
        <w:trPr>
          <w:trHeight w:val="288"/>
        </w:trPr>
        <w:tc>
          <w:tcPr>
            <w:tcW w:w="10800" w:type="dxa"/>
            <w:gridSpan w:val="7"/>
          </w:tcPr>
          <w:p w14:paraId="4EC2E8F9" w14:textId="77777777" w:rsidR="00D943A4" w:rsidRPr="0085363C" w:rsidRDefault="00D943A4" w:rsidP="00461D4A"/>
        </w:tc>
      </w:tr>
      <w:tr w:rsidR="00D943A4" w:rsidRPr="00F079F2" w14:paraId="009C93AD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2CC600F" w14:textId="77777777" w:rsidR="00D943A4" w:rsidRPr="00F079F2" w:rsidRDefault="00A433F2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3153CA958A284033A92CC3BEF022ACE6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358DEB34" w14:textId="7A3452BE" w:rsidR="00D943A4" w:rsidRPr="00D943A4" w:rsidRDefault="00A433F2" w:rsidP="00D943A4">
            <w:r w:rsidRPr="00A433F2">
              <w:t>Motivated high school senior seeking part-time retail position to apply strong communication skills and dedication to customer service. Eager to learn and contribute to a team environment.</w:t>
            </w:r>
          </w:p>
          <w:p w14:paraId="2084F5DF" w14:textId="77777777" w:rsidR="00D943A4" w:rsidRDefault="00D943A4" w:rsidP="00D943A4"/>
          <w:p w14:paraId="27D92688" w14:textId="77777777" w:rsidR="00461D4A" w:rsidRPr="00F079F2" w:rsidRDefault="00A433F2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ECFC221BDA6C4421BE795964719389A3"/>
                </w:placeholder>
                <w:temporary/>
                <w:showingPlcHdr/>
                <w15:appearance w15:val="hidden"/>
              </w:sdtPr>
              <w:sdtEndPr/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50A803ED" w14:textId="77777777" w:rsidR="00D943A4" w:rsidRPr="009C5E11" w:rsidRDefault="00A433F2" w:rsidP="00D943A4">
            <w:sdt>
              <w:sdtPr>
                <w:id w:val="162529408"/>
                <w:placeholder>
                  <w:docPart w:val="D676BF5416C8463AA7448B166D045292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9C5E11">
                  <w:t>Available upon request.</w:t>
                </w:r>
              </w:sdtContent>
            </w:sdt>
          </w:p>
          <w:p w14:paraId="58AB70BD" w14:textId="77777777" w:rsidR="00D943A4" w:rsidRPr="00D943A4" w:rsidRDefault="00D943A4" w:rsidP="00D943A4"/>
          <w:p w14:paraId="4410F41A" w14:textId="77777777" w:rsidR="00461D4A" w:rsidRPr="00F079F2" w:rsidRDefault="00A433F2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BC3F352395C540FF8545F603CBA547C8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5971636F" w14:textId="2CE60282" w:rsidR="00D943A4" w:rsidRDefault="00A433F2" w:rsidP="00D943A4">
            <w:r>
              <w:t>STREET</w:t>
            </w:r>
          </w:p>
          <w:p w14:paraId="4F97DB31" w14:textId="4B755B9F" w:rsidR="00A433F2" w:rsidRDefault="00A433F2" w:rsidP="00D943A4">
            <w:r>
              <w:t>PROVINCE</w:t>
            </w:r>
          </w:p>
          <w:p w14:paraId="33E515AF" w14:textId="5476071D" w:rsidR="00A433F2" w:rsidRPr="00E011EF" w:rsidRDefault="00A433F2" w:rsidP="00D943A4">
            <w:r>
              <w:t>POSTAL CODE</w:t>
            </w:r>
          </w:p>
          <w:p w14:paraId="6E0078EE" w14:textId="77777777" w:rsidR="00461D4A" w:rsidRPr="00F079F2" w:rsidRDefault="00A433F2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188120B8D82F4484BCAB511157A96667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232C39F9" w14:textId="65F86858" w:rsidR="00D943A4" w:rsidRPr="00E011EF" w:rsidRDefault="00A433F2" w:rsidP="00D943A4">
            <w:pPr>
              <w:rPr>
                <w:sz w:val="14"/>
              </w:rPr>
            </w:pPr>
            <w:r>
              <w:t>(000) 000-0000</w:t>
            </w:r>
          </w:p>
          <w:p w14:paraId="72B8D481" w14:textId="77777777" w:rsidR="00461D4A" w:rsidRPr="00F079F2" w:rsidRDefault="00A433F2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6330B53DB4D64D64A3E3CFCC90470F6F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73EF6B70" w14:textId="1FB52D01" w:rsidR="00461D4A" w:rsidRPr="00A433F2" w:rsidRDefault="00A433F2" w:rsidP="00A433F2">
            <w:r>
              <w:t>email@example.com</w:t>
            </w:r>
            <w:r w:rsidR="00461D4A" w:rsidRPr="00F079F2">
              <w:t xml:space="preserve"> </w:t>
            </w:r>
          </w:p>
          <w:p w14:paraId="42F99AA1" w14:textId="1B0A104A" w:rsidR="00D943A4" w:rsidRPr="00E00971" w:rsidRDefault="00D943A4" w:rsidP="00461D4A"/>
        </w:tc>
        <w:tc>
          <w:tcPr>
            <w:tcW w:w="360" w:type="dxa"/>
            <w:vMerge w:val="restart"/>
          </w:tcPr>
          <w:p w14:paraId="7CADDE8A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53F3BFC" w14:textId="4709028B" w:rsidR="00D943A4" w:rsidRPr="00F079F2" w:rsidRDefault="00A433F2" w:rsidP="00461D4A">
            <w:pPr>
              <w:pStyle w:val="Heading1"/>
            </w:pPr>
            <w:r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55ED031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EA868DB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1DA132A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761DF86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76CEFA4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7D63F484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D87053E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1DCB91F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25ABAD0A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61A1939" w14:textId="77777777" w:rsidR="00D943A4" w:rsidRPr="00F079F2" w:rsidRDefault="00A433F2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0FB656E175E646AB94436BA395A87D73"/>
                </w:placeholder>
                <w:showingPlcHdr/>
                <w15:appearance w15:val="hidden"/>
              </w:sdtPr>
              <w:sdtEndPr/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938986B" w14:textId="667056BF" w:rsidR="00A433F2" w:rsidRDefault="00A433F2" w:rsidP="00A433F2">
            <w:pPr>
              <w:pStyle w:val="Heading3"/>
            </w:pPr>
            <w:r>
              <w:t>Volunteer | Hometown Community Library</w:t>
            </w:r>
          </w:p>
          <w:p w14:paraId="299174F3" w14:textId="02DABAA9" w:rsidR="00A433F2" w:rsidRPr="00A433F2" w:rsidRDefault="00A433F2" w:rsidP="00A433F2">
            <w:r>
              <w:t>Key responsibilities: organized and catalogued books, assisted in managing reading programs, and demonstrated strong customer service skills.</w:t>
            </w:r>
          </w:p>
          <w:p w14:paraId="123F1DBA" w14:textId="72436B3A" w:rsidR="00D943A4" w:rsidRPr="009C5E11" w:rsidRDefault="00A433F2" w:rsidP="00461D4A">
            <w:pPr>
              <w:pStyle w:val="Heading2"/>
            </w:pPr>
            <w:sdt>
              <w:sdtPr>
                <w:id w:val="834419538"/>
                <w:placeholder>
                  <w:docPart w:val="CAAF1F267BF6485CBC26FB01B123BA4F"/>
                </w:placeholder>
                <w15:appearance w15:val="hidden"/>
              </w:sdtPr>
              <w:sdtEndPr/>
              <w:sdtContent>
                <w:r>
                  <w:t>OCT 20XX - Present</w:t>
                </w:r>
              </w:sdtContent>
            </w:sdt>
          </w:p>
          <w:p w14:paraId="1A642BA2" w14:textId="72B51DC4" w:rsidR="00D943A4" w:rsidRDefault="00A433F2" w:rsidP="00461D4A">
            <w:pPr>
              <w:pStyle w:val="Heading3"/>
            </w:pPr>
            <w:r>
              <w:t>Member | Hometown High School Social Committee</w:t>
            </w:r>
          </w:p>
          <w:p w14:paraId="6BF05202" w14:textId="5C7903A2" w:rsidR="00D943A4" w:rsidRPr="00046661" w:rsidRDefault="00A433F2" w:rsidP="00461D4A">
            <w:r>
              <w:t>Key responsibilities: Participate in high school events for students, help with planning and organizing fundraisers, dances/parties, and sports events.</w:t>
            </w:r>
          </w:p>
        </w:tc>
      </w:tr>
      <w:tr w:rsidR="00D943A4" w:rsidRPr="00F079F2" w14:paraId="17AE70FF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3FE118BB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397E857E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45D3F828" w14:textId="77777777" w:rsidR="00D943A4" w:rsidRPr="00F079F2" w:rsidRDefault="00A433F2" w:rsidP="00461D4A">
            <w:pPr>
              <w:pStyle w:val="Heading1"/>
            </w:pPr>
            <w:sdt>
              <w:sdtPr>
                <w:id w:val="-2000718123"/>
                <w:placeholder>
                  <w:docPart w:val="619FDB2F7817429188E39DD7125C34C2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4A9A82" w:themeColor="accent3" w:themeShade="BF"/>
            </w:tcBorders>
          </w:tcPr>
          <w:p w14:paraId="6FE3F803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C052139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A319B5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7C201A22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769794E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4A9A82" w:themeColor="accent3" w:themeShade="BF"/>
            </w:tcBorders>
          </w:tcPr>
          <w:p w14:paraId="3037E97D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170E9782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1BD8661F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57D261A4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3CF8BB20" w14:textId="18000EA9" w:rsidR="00D943A4" w:rsidRPr="00F079F2" w:rsidRDefault="00A433F2" w:rsidP="002951D4">
            <w:r>
              <w:t>Hometown High School | Hometown Name &amp; Province</w:t>
            </w:r>
            <w:r>
              <w:br/>
              <w:t>Expected Graduation Date:</w:t>
            </w:r>
          </w:p>
          <w:p w14:paraId="2D2F9FB4" w14:textId="71D6B197" w:rsidR="00D943A4" w:rsidRPr="00F079F2" w:rsidRDefault="00A433F2" w:rsidP="00461D4A">
            <w:r>
              <w:t>Relevant Courses: Advanced Mathematics, English 11</w:t>
            </w:r>
          </w:p>
        </w:tc>
      </w:tr>
      <w:tr w:rsidR="00D943A4" w:rsidRPr="00F079F2" w14:paraId="5214CF09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5D704E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44E4185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7D869632" w14:textId="727E1A4E" w:rsidR="00D943A4" w:rsidRPr="00F079F2" w:rsidRDefault="00A433F2" w:rsidP="00461D4A">
            <w:pPr>
              <w:pStyle w:val="Heading1"/>
            </w:pPr>
            <w:r>
              <w:t>Skills</w:t>
            </w:r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4A9A82" w:themeColor="accent3" w:themeShade="BF"/>
            </w:tcBorders>
          </w:tcPr>
          <w:p w14:paraId="2F3CFF24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24A9D324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035766A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4B0930F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4A9A82" w:themeColor="accent3" w:themeShade="BF"/>
            </w:tcBorders>
          </w:tcPr>
          <w:p w14:paraId="3AA74A1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4A9A82" w:themeColor="accent3" w:themeShade="BF"/>
            </w:tcBorders>
          </w:tcPr>
          <w:p w14:paraId="3ED24B91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46FE49E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2215E146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3C70021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A665EB5" w14:textId="77777777" w:rsidR="00D943A4" w:rsidRDefault="00A433F2" w:rsidP="00A433F2">
            <w:pPr>
              <w:pStyle w:val="ListParagraph"/>
              <w:numPr>
                <w:ilvl w:val="0"/>
                <w:numId w:val="24"/>
              </w:numPr>
            </w:pPr>
            <w:r>
              <w:t>Organization: managed school projects and volunteer responsibilities.</w:t>
            </w:r>
          </w:p>
          <w:p w14:paraId="19FA17C0" w14:textId="2ED3DFCC" w:rsidR="00A433F2" w:rsidRDefault="00A433F2" w:rsidP="00A433F2">
            <w:pPr>
              <w:pStyle w:val="ListParagraph"/>
              <w:numPr>
                <w:ilvl w:val="0"/>
                <w:numId w:val="24"/>
              </w:numPr>
            </w:pPr>
            <w:r>
              <w:t>Time management: Balanced school workload and extracurriculars.</w:t>
            </w:r>
          </w:p>
          <w:p w14:paraId="7FC5529C" w14:textId="77777777" w:rsidR="00A433F2" w:rsidRDefault="00A433F2" w:rsidP="00A433F2">
            <w:pPr>
              <w:pStyle w:val="ListParagraph"/>
              <w:numPr>
                <w:ilvl w:val="0"/>
                <w:numId w:val="24"/>
              </w:numPr>
            </w:pPr>
            <w:r>
              <w:t>Communication: Strong written and verbal skills.</w:t>
            </w:r>
          </w:p>
          <w:p w14:paraId="300BEC2A" w14:textId="3518049E" w:rsidR="00A433F2" w:rsidRPr="000573A9" w:rsidRDefault="00A433F2" w:rsidP="00A433F2">
            <w:pPr>
              <w:pStyle w:val="ListParagraph"/>
              <w:numPr>
                <w:ilvl w:val="0"/>
                <w:numId w:val="24"/>
              </w:numPr>
            </w:pPr>
            <w:r>
              <w:t>Customer service: Excellent customer service skills developed through volunteer opportunities.</w:t>
            </w:r>
          </w:p>
        </w:tc>
      </w:tr>
      <w:tr w:rsidR="00D943A4" w:rsidRPr="00F079F2" w14:paraId="5501FDC0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63A267AC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68702F5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2D5E29F" w14:textId="5D3473D4" w:rsidR="00D943A4" w:rsidRPr="00F079F2" w:rsidRDefault="00A433F2" w:rsidP="00461D4A">
            <w:pPr>
              <w:pStyle w:val="Heading1"/>
            </w:pPr>
            <w:r>
              <w:t>Awards</w:t>
            </w:r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5263AD7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976B060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48709AF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22F51AD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30139DA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7B93A039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0676FFDC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095954E1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4319F4D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5D278F4" w14:textId="3C0E97F1" w:rsidR="00D943A4" w:rsidRPr="00046661" w:rsidRDefault="00A433F2" w:rsidP="00A433F2">
            <w:pPr>
              <w:pStyle w:val="ListParagraph"/>
              <w:numPr>
                <w:ilvl w:val="0"/>
                <w:numId w:val="25"/>
              </w:numPr>
            </w:pPr>
            <w:r>
              <w:t xml:space="preserve">Received </w:t>
            </w:r>
            <w:proofErr w:type="spellStart"/>
            <w:r>
              <w:t>Honours</w:t>
            </w:r>
            <w:proofErr w:type="spellEnd"/>
            <w:r>
              <w:t xml:space="preserve"> for Grade 10 Advanced Mathematics | 20XX</w:t>
            </w:r>
          </w:p>
        </w:tc>
      </w:tr>
    </w:tbl>
    <w:p w14:paraId="1E425EE2" w14:textId="77777777"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06EF3" w14:textId="77777777" w:rsidR="00A433F2" w:rsidRDefault="00A433F2" w:rsidP="0085363C">
      <w:pPr>
        <w:spacing w:line="240" w:lineRule="auto"/>
      </w:pPr>
      <w:r>
        <w:separator/>
      </w:r>
    </w:p>
  </w:endnote>
  <w:endnote w:type="continuationSeparator" w:id="0">
    <w:p w14:paraId="13F80C7A" w14:textId="77777777" w:rsidR="00A433F2" w:rsidRDefault="00A433F2" w:rsidP="0085363C">
      <w:pPr>
        <w:spacing w:line="240" w:lineRule="auto"/>
      </w:pPr>
      <w:r>
        <w:continuationSeparator/>
      </w:r>
    </w:p>
  </w:endnote>
  <w:endnote w:type="continuationNotice" w:id="1">
    <w:p w14:paraId="501B4C7D" w14:textId="77777777" w:rsidR="00A433F2" w:rsidRDefault="00A433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1" w:fontKey="{37AF07C9-F9F7-4A4C-A704-6CA45462223A}"/>
    <w:embedBold r:id="rId2" w:fontKey="{EF5A7632-359F-4E19-BEF7-5C379246EC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061C9F-5092-428C-AB53-2BE55E347EE6}"/>
    <w:embedBold r:id="rId4" w:fontKey="{401704B3-037B-4190-902E-6C737051C8E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F10A27C-F285-49B1-B252-2E3CE5E319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2A1742D-6447-4BF2-AE67-07B544981E98}"/>
    <w:embedBold r:id="rId7" w:fontKey="{589D3F97-7489-451D-BB0A-2328F087AEFE}"/>
    <w:embedItalic r:id="rId8" w:fontKey="{3C9BFBC0-6E0E-4706-9E39-05C848F8B6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D7D2288-0457-4037-8437-D2A0EEFEA44D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4E308735-4E20-4DBE-8075-5F58AA0B54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4F05" w14:textId="77777777" w:rsidR="00A433F2" w:rsidRDefault="00A433F2" w:rsidP="0085363C">
      <w:pPr>
        <w:spacing w:line="240" w:lineRule="auto"/>
      </w:pPr>
      <w:r>
        <w:separator/>
      </w:r>
    </w:p>
  </w:footnote>
  <w:footnote w:type="continuationSeparator" w:id="0">
    <w:p w14:paraId="4C1F0264" w14:textId="77777777" w:rsidR="00A433F2" w:rsidRDefault="00A433F2" w:rsidP="0085363C">
      <w:pPr>
        <w:spacing w:line="240" w:lineRule="auto"/>
      </w:pPr>
      <w:r>
        <w:continuationSeparator/>
      </w:r>
    </w:p>
  </w:footnote>
  <w:footnote w:type="continuationNotice" w:id="1">
    <w:p w14:paraId="3B95E101" w14:textId="77777777" w:rsidR="00A433F2" w:rsidRDefault="00A433F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0E60E7"/>
    <w:multiLevelType w:val="hybridMultilevel"/>
    <w:tmpl w:val="B32888F8"/>
    <w:lvl w:ilvl="0" w:tplc="3BBE58F4">
      <w:start w:val="5"/>
      <w:numFmt w:val="bullet"/>
      <w:lvlText w:val="-"/>
      <w:lvlJc w:val="left"/>
      <w:pPr>
        <w:ind w:left="720" w:hanging="360"/>
      </w:pPr>
      <w:rPr>
        <w:rFonts w:ascii="Avenir Next LT Pro Light" w:eastAsiaTheme="minorHAnsi" w:hAnsi="Avenir Next LT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92EA4"/>
    <w:multiLevelType w:val="hybridMultilevel"/>
    <w:tmpl w:val="0C264CA6"/>
    <w:lvl w:ilvl="0" w:tplc="3BBE58F4">
      <w:start w:val="5"/>
      <w:numFmt w:val="bullet"/>
      <w:lvlText w:val="-"/>
      <w:lvlJc w:val="left"/>
      <w:pPr>
        <w:ind w:left="720" w:hanging="360"/>
      </w:pPr>
      <w:rPr>
        <w:rFonts w:ascii="Avenir Next LT Pro Light" w:eastAsiaTheme="minorHAnsi" w:hAnsi="Avenir Next LT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6CF5E07"/>
    <w:multiLevelType w:val="hybridMultilevel"/>
    <w:tmpl w:val="160E5900"/>
    <w:lvl w:ilvl="0" w:tplc="3BBE58F4">
      <w:start w:val="5"/>
      <w:numFmt w:val="bullet"/>
      <w:lvlText w:val="-"/>
      <w:lvlJc w:val="left"/>
      <w:pPr>
        <w:ind w:left="720" w:hanging="360"/>
      </w:pPr>
      <w:rPr>
        <w:rFonts w:ascii="Avenir Next LT Pro Light" w:eastAsiaTheme="minorHAnsi" w:hAnsi="Avenir Next LT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2"/>
  </w:num>
  <w:num w:numId="2" w16cid:durableId="98726221">
    <w:abstractNumId w:val="8"/>
  </w:num>
  <w:num w:numId="3" w16cid:durableId="1202015859">
    <w:abstractNumId w:val="17"/>
  </w:num>
  <w:num w:numId="4" w16cid:durableId="2086099917">
    <w:abstractNumId w:val="13"/>
  </w:num>
  <w:num w:numId="5" w16cid:durableId="1079137820">
    <w:abstractNumId w:val="14"/>
  </w:num>
  <w:num w:numId="6" w16cid:durableId="773094840">
    <w:abstractNumId w:val="22"/>
  </w:num>
  <w:num w:numId="7" w16cid:durableId="1955549509">
    <w:abstractNumId w:val="7"/>
  </w:num>
  <w:num w:numId="8" w16cid:durableId="222722247">
    <w:abstractNumId w:val="11"/>
  </w:num>
  <w:num w:numId="9" w16cid:durableId="182207981">
    <w:abstractNumId w:val="20"/>
  </w:num>
  <w:num w:numId="10" w16cid:durableId="476922323">
    <w:abstractNumId w:val="2"/>
  </w:num>
  <w:num w:numId="11" w16cid:durableId="1381130229">
    <w:abstractNumId w:val="6"/>
  </w:num>
  <w:num w:numId="12" w16cid:durableId="44456505">
    <w:abstractNumId w:val="0"/>
  </w:num>
  <w:num w:numId="13" w16cid:durableId="35082862">
    <w:abstractNumId w:val="3"/>
  </w:num>
  <w:num w:numId="14" w16cid:durableId="897861899">
    <w:abstractNumId w:val="10"/>
  </w:num>
  <w:num w:numId="15" w16cid:durableId="414208011">
    <w:abstractNumId w:val="9"/>
  </w:num>
  <w:num w:numId="16" w16cid:durableId="241064671">
    <w:abstractNumId w:val="18"/>
  </w:num>
  <w:num w:numId="17" w16cid:durableId="796408556">
    <w:abstractNumId w:val="4"/>
  </w:num>
  <w:num w:numId="18" w16cid:durableId="865748415">
    <w:abstractNumId w:val="24"/>
  </w:num>
  <w:num w:numId="19" w16cid:durableId="1442988456">
    <w:abstractNumId w:val="21"/>
  </w:num>
  <w:num w:numId="20" w16cid:durableId="1454787380">
    <w:abstractNumId w:val="15"/>
  </w:num>
  <w:num w:numId="21" w16cid:durableId="1889536318">
    <w:abstractNumId w:val="23"/>
  </w:num>
  <w:num w:numId="22" w16cid:durableId="1756437930">
    <w:abstractNumId w:val="5"/>
  </w:num>
  <w:num w:numId="23" w16cid:durableId="1758746593">
    <w:abstractNumId w:val="19"/>
  </w:num>
  <w:num w:numId="24" w16cid:durableId="29040854">
    <w:abstractNumId w:val="16"/>
  </w:num>
  <w:num w:numId="25" w16cid:durableId="87438790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F2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433F2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E58C7"/>
  <w15:chartTrackingRefBased/>
  <w15:docId w15:val="{93E5A92A-4A12-408D-B7EF-77FA40B0B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paragraph" w:styleId="ListParagraph">
    <w:name w:val="List Paragraph"/>
    <w:basedOn w:val="Normal"/>
    <w:uiPriority w:val="34"/>
    <w:semiHidden/>
    <w:qFormat/>
    <w:rsid w:val="00A43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R\AppData\Roaming\Microsoft\Templates\Stylish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53CA958A284033A92CC3BEF022A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AE6D1-B565-4392-BDC2-659A7B97D228}"/>
      </w:docPartPr>
      <w:docPartBody>
        <w:p w:rsidR="003B56DD" w:rsidRDefault="003B56DD">
          <w:pPr>
            <w:pStyle w:val="3153CA958A284033A92CC3BEF022ACE6"/>
          </w:pPr>
          <w:r w:rsidRPr="00F079F2">
            <w:t>OBJECTIVE</w:t>
          </w:r>
        </w:p>
      </w:docPartBody>
    </w:docPart>
    <w:docPart>
      <w:docPartPr>
        <w:name w:val="ECFC221BDA6C4421BE79596471938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D5450-D5EE-47B1-AD85-527989E9E0F5}"/>
      </w:docPartPr>
      <w:docPartBody>
        <w:p w:rsidR="003B56DD" w:rsidRDefault="003B56DD">
          <w:pPr>
            <w:pStyle w:val="ECFC221BDA6C4421BE795964719389A3"/>
          </w:pPr>
          <w:r>
            <w:t>REFERENCES</w:t>
          </w:r>
        </w:p>
      </w:docPartBody>
    </w:docPart>
    <w:docPart>
      <w:docPartPr>
        <w:name w:val="D676BF5416C8463AA7448B166D045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D1EFE-B1A8-4031-9C0C-5A0B0968DEE6}"/>
      </w:docPartPr>
      <w:docPartBody>
        <w:p w:rsidR="003B56DD" w:rsidRDefault="003B56DD">
          <w:pPr>
            <w:pStyle w:val="D676BF5416C8463AA7448B166D045292"/>
          </w:pPr>
          <w:r w:rsidRPr="009C5E11">
            <w:t>Available upon request.</w:t>
          </w:r>
        </w:p>
      </w:docPartBody>
    </w:docPart>
    <w:docPart>
      <w:docPartPr>
        <w:name w:val="BC3F352395C540FF8545F603CBA54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99582-15F1-4E58-839F-46E2903BF509}"/>
      </w:docPartPr>
      <w:docPartBody>
        <w:p w:rsidR="003B56DD" w:rsidRDefault="003B56DD">
          <w:pPr>
            <w:pStyle w:val="BC3F352395C540FF8545F603CBA547C8"/>
          </w:pPr>
          <w:r w:rsidRPr="00D943A4">
            <w:t>ADDRESS</w:t>
          </w:r>
        </w:p>
      </w:docPartBody>
    </w:docPart>
    <w:docPart>
      <w:docPartPr>
        <w:name w:val="188120B8D82F4484BCAB511157A96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CE034-2FFA-4EE2-B7EE-7FEFF9D4428D}"/>
      </w:docPartPr>
      <w:docPartBody>
        <w:p w:rsidR="003B56DD" w:rsidRDefault="003B56DD">
          <w:pPr>
            <w:pStyle w:val="188120B8D82F4484BCAB511157A96667"/>
          </w:pPr>
          <w:r w:rsidRPr="00D943A4">
            <w:t>PHONE</w:t>
          </w:r>
        </w:p>
      </w:docPartBody>
    </w:docPart>
    <w:docPart>
      <w:docPartPr>
        <w:name w:val="6330B53DB4D64D64A3E3CFCC90470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BCD56-7F8F-46EA-9B63-9FB8B56E1AD7}"/>
      </w:docPartPr>
      <w:docPartBody>
        <w:p w:rsidR="003B56DD" w:rsidRDefault="003B56DD">
          <w:pPr>
            <w:pStyle w:val="6330B53DB4D64D64A3E3CFCC90470F6F"/>
          </w:pPr>
          <w:r w:rsidRPr="00264AF7">
            <w:t>EMAIL</w:t>
          </w:r>
        </w:p>
      </w:docPartBody>
    </w:docPart>
    <w:docPart>
      <w:docPartPr>
        <w:name w:val="0FB656E175E646AB94436BA395A87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43791-02BB-46D8-8EA3-0E9D29D271F5}"/>
      </w:docPartPr>
      <w:docPartBody>
        <w:p w:rsidR="003B56DD" w:rsidRDefault="003B56DD">
          <w:pPr>
            <w:pStyle w:val="0FB656E175E646AB94436BA395A87D73"/>
          </w:pPr>
          <w:r>
            <w:t>Jan 20XX</w:t>
          </w:r>
          <w:r>
            <w:t xml:space="preserve">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AAF1F267BF6485CBC26FB01B123B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F7B14-1413-45BC-90E8-54B4AED30714}"/>
      </w:docPartPr>
      <w:docPartBody>
        <w:p w:rsidR="003B56DD" w:rsidRDefault="003B56DD">
          <w:pPr>
            <w:pStyle w:val="CAAF1F267BF6485CBC26FB01B123BA4F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619FDB2F7817429188E39DD7125C3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00C38-4222-4630-BCB6-6852A0FC283F}"/>
      </w:docPartPr>
      <w:docPartBody>
        <w:p w:rsidR="003B56DD" w:rsidRDefault="003B56DD">
          <w:pPr>
            <w:pStyle w:val="619FDB2F7817429188E39DD7125C34C2"/>
          </w:pPr>
          <w:r w:rsidRPr="00F079F2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DD"/>
    <w:rsid w:val="003B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2C2B556D624BEDBA59784032C1C89A">
    <w:name w:val="402C2B556D624BEDBA59784032C1C89A"/>
  </w:style>
  <w:style w:type="paragraph" w:customStyle="1" w:styleId="3153CA958A284033A92CC3BEF022ACE6">
    <w:name w:val="3153CA958A284033A92CC3BEF022ACE6"/>
  </w:style>
  <w:style w:type="paragraph" w:customStyle="1" w:styleId="79B02FB1E3BF4ED8B1D005DF0BFB4AD3">
    <w:name w:val="79B02FB1E3BF4ED8B1D005DF0BFB4AD3"/>
  </w:style>
  <w:style w:type="paragraph" w:customStyle="1" w:styleId="ECFC221BDA6C4421BE795964719389A3">
    <w:name w:val="ECFC221BDA6C4421BE795964719389A3"/>
  </w:style>
  <w:style w:type="paragraph" w:customStyle="1" w:styleId="D676BF5416C8463AA7448B166D045292">
    <w:name w:val="D676BF5416C8463AA7448B166D045292"/>
  </w:style>
  <w:style w:type="paragraph" w:customStyle="1" w:styleId="BC3F352395C540FF8545F603CBA547C8">
    <w:name w:val="BC3F352395C540FF8545F603CBA547C8"/>
  </w:style>
  <w:style w:type="paragraph" w:customStyle="1" w:styleId="EB14A6178E9B44A7A8F150BA963E8C8B">
    <w:name w:val="EB14A6178E9B44A7A8F150BA963E8C8B"/>
  </w:style>
  <w:style w:type="paragraph" w:customStyle="1" w:styleId="188120B8D82F4484BCAB511157A96667">
    <w:name w:val="188120B8D82F4484BCAB511157A96667"/>
  </w:style>
  <w:style w:type="paragraph" w:customStyle="1" w:styleId="EE18BD1A937544238540D94112B6E38B">
    <w:name w:val="EE18BD1A937544238540D94112B6E38B"/>
  </w:style>
  <w:style w:type="paragraph" w:customStyle="1" w:styleId="6330B53DB4D64D64A3E3CFCC90470F6F">
    <w:name w:val="6330B53DB4D64D64A3E3CFCC90470F6F"/>
  </w:style>
  <w:style w:type="paragraph" w:customStyle="1" w:styleId="E729E07F255547318C0176F3A5EC14F3">
    <w:name w:val="E729E07F255547318C0176F3A5EC14F3"/>
  </w:style>
  <w:style w:type="paragraph" w:customStyle="1" w:styleId="2FA36607FD48493BBED8F8E362C3294E">
    <w:name w:val="2FA36607FD48493BBED8F8E362C3294E"/>
  </w:style>
  <w:style w:type="paragraph" w:customStyle="1" w:styleId="D5E379AFE90146AABDE0277243A67607">
    <w:name w:val="D5E379AFE90146AABDE0277243A67607"/>
  </w:style>
  <w:style w:type="paragraph" w:customStyle="1" w:styleId="BA03ACE00C834AA595B64A148AF61157">
    <w:name w:val="BA03ACE00C834AA595B64A148AF61157"/>
  </w:style>
  <w:style w:type="paragraph" w:customStyle="1" w:styleId="0FB656E175E646AB94436BA395A87D73">
    <w:name w:val="0FB656E175E646AB94436BA395A87D73"/>
  </w:style>
  <w:style w:type="paragraph" w:customStyle="1" w:styleId="2ED324B79A904FC788D055058FC41F4E">
    <w:name w:val="2ED324B79A904FC788D055058FC41F4E"/>
  </w:style>
  <w:style w:type="paragraph" w:customStyle="1" w:styleId="CAAF1F267BF6485CBC26FB01B123BA4F">
    <w:name w:val="CAAF1F267BF6485CBC26FB01B123BA4F"/>
  </w:style>
  <w:style w:type="paragraph" w:customStyle="1" w:styleId="E382DC2C38C2435C9DB4E2B1B034F386">
    <w:name w:val="E382DC2C38C2435C9DB4E2B1B034F386"/>
  </w:style>
  <w:style w:type="paragraph" w:customStyle="1" w:styleId="D2B17165C57B4C089FE39AE27A41D3EF">
    <w:name w:val="D2B17165C57B4C089FE39AE27A41D3EF"/>
  </w:style>
  <w:style w:type="paragraph" w:customStyle="1" w:styleId="0C50930D411B4263B909E3ECAAF10AF3">
    <w:name w:val="0C50930D411B4263B909E3ECAAF10AF3"/>
  </w:style>
  <w:style w:type="paragraph" w:customStyle="1" w:styleId="DCE2C92C3BF54CB3AF596EFDE30D500B">
    <w:name w:val="DCE2C92C3BF54CB3AF596EFDE30D500B"/>
  </w:style>
  <w:style w:type="paragraph" w:customStyle="1" w:styleId="619FDB2F7817429188E39DD7125C34C2">
    <w:name w:val="619FDB2F7817429188E39DD7125C34C2"/>
  </w:style>
  <w:style w:type="paragraph" w:customStyle="1" w:styleId="1244EFD4294F40699196FFDC497962A0">
    <w:name w:val="1244EFD4294F40699196FFDC497962A0"/>
  </w:style>
  <w:style w:type="paragraph" w:customStyle="1" w:styleId="B6F899939D2F487D8A10B30A3A4E90B2">
    <w:name w:val="B6F899939D2F487D8A10B30A3A4E90B2"/>
  </w:style>
  <w:style w:type="paragraph" w:customStyle="1" w:styleId="EBDAC26B99AD433FA20DD4AE23BBDEC1">
    <w:name w:val="EBDAC26B99AD433FA20DD4AE23BBDEC1"/>
  </w:style>
  <w:style w:type="paragraph" w:customStyle="1" w:styleId="F1D9E34F8E3B4C5DAB2D11ADF4F36DA6">
    <w:name w:val="F1D9E34F8E3B4C5DAB2D11ADF4F36DA6"/>
  </w:style>
  <w:style w:type="paragraph" w:customStyle="1" w:styleId="18BFB305303649638C84C156E2BDADC3">
    <w:name w:val="18BFB305303649638C84C156E2BDADC3"/>
  </w:style>
  <w:style w:type="paragraph" w:customStyle="1" w:styleId="29D962A7C3FA45AF8D4747E2E33F41F4">
    <w:name w:val="29D962A7C3FA45AF8D4747E2E33F41F4"/>
  </w:style>
  <w:style w:type="paragraph" w:customStyle="1" w:styleId="240A36675E4B46378E310DC214A84D9A">
    <w:name w:val="240A36675E4B46378E310DC214A84D9A"/>
    <w:rsid w:val="003B56DD"/>
  </w:style>
  <w:style w:type="paragraph" w:customStyle="1" w:styleId="C8FABA3D453240098C3C0C71C50720D7">
    <w:name w:val="C8FABA3D453240098C3C0C71C50720D7"/>
    <w:rsid w:val="003B56DD"/>
  </w:style>
  <w:style w:type="paragraph" w:customStyle="1" w:styleId="158349DDFD194F0FB8875C2A70C55D26">
    <w:name w:val="158349DDFD194F0FB8875C2A70C55D26"/>
    <w:rsid w:val="003B56DD"/>
  </w:style>
  <w:style w:type="paragraph" w:customStyle="1" w:styleId="4429BE9CDAE44A13A5522FFD42D888C0">
    <w:name w:val="4429BE9CDAE44A13A5522FFD42D888C0"/>
    <w:rsid w:val="003B56DD"/>
  </w:style>
  <w:style w:type="paragraph" w:customStyle="1" w:styleId="70C53F64D9354736B22169843D94816C">
    <w:name w:val="70C53F64D9354736B22169843D94816C"/>
    <w:rsid w:val="003B56DD"/>
  </w:style>
  <w:style w:type="paragraph" w:customStyle="1" w:styleId="7D16D05447804510828F03C7EE19EF5E">
    <w:name w:val="7D16D05447804510828F03C7EE19EF5E"/>
    <w:rsid w:val="003B56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resume.dotx</Template>
  <TotalTime>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Ryckman</dc:creator>
  <cp:keywords/>
  <dc:description/>
  <cp:lastModifiedBy>Hannah Ryckman</cp:lastModifiedBy>
  <cp:revision>1</cp:revision>
  <dcterms:created xsi:type="dcterms:W3CDTF">2024-04-15T17:53:00Z</dcterms:created>
  <dcterms:modified xsi:type="dcterms:W3CDTF">2024-04-15T18:02:00Z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